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4FAC" w:rsidRPr="00084FAC" w:rsidRDefault="00084FAC">
      <w:pPr>
        <w:rPr>
          <w:b/>
          <w:u w:val="single"/>
        </w:rPr>
      </w:pPr>
      <w:r w:rsidRPr="00084FAC">
        <w:rPr>
          <w:b/>
          <w:u w:val="single"/>
        </w:rPr>
        <w:t xml:space="preserve">All </w:t>
      </w:r>
      <w:proofErr w:type="gramStart"/>
      <w:r w:rsidRPr="00084FAC">
        <w:rPr>
          <w:b/>
          <w:u w:val="single"/>
        </w:rPr>
        <w:t>About</w:t>
      </w:r>
      <w:proofErr w:type="gramEnd"/>
      <w:r w:rsidRPr="00084FAC">
        <w:rPr>
          <w:b/>
          <w:u w:val="single"/>
        </w:rPr>
        <w:t xml:space="preserve"> The New Voluntary Norfolk Network</w:t>
      </w:r>
    </w:p>
    <w:p w:rsidR="009E4BEE" w:rsidRDefault="009E4BEE">
      <w:r>
        <w:t xml:space="preserve">Voluntary Norfolk has recently launched the new Voluntary Norfolk Network.  The Network is a platform for all charities, social enterprises and community groups working in Norfolk to share ideas, skills and resources. </w:t>
      </w:r>
      <w:r w:rsidR="00084FAC">
        <w:t xml:space="preserve">  It is free to join, all you</w:t>
      </w:r>
      <w:r>
        <w:t xml:space="preserve"> need to do is complete this form on the Voluntary Norfolk website: </w:t>
      </w:r>
      <w:hyperlink r:id="rId6" w:history="1">
        <w:r w:rsidRPr="00960258">
          <w:rPr>
            <w:rStyle w:val="Hyperlink"/>
          </w:rPr>
          <w:t>https://www.voluntarynorfolk.org.uk/voluntary-sector-support/the-voluntary-norfolk-network/joinour-network/</w:t>
        </w:r>
      </w:hyperlink>
      <w:r>
        <w:t xml:space="preserve"> </w:t>
      </w:r>
    </w:p>
    <w:p w:rsidR="002439C0" w:rsidRDefault="00084FAC">
      <w:r>
        <w:t xml:space="preserve"> By joining you</w:t>
      </w:r>
      <w:r w:rsidR="009E4BEE">
        <w:t xml:space="preserve"> will be able to find out about our regular good practice events, networking meetings and training opportunities.  We also hope that the network will strengthen relationships between Voluntary Sector organisations in Norfolk, enabling partnerships to develop and helping groups collaborate with their peers more effectively.</w:t>
      </w:r>
      <w:r w:rsidR="002439C0">
        <w:t xml:space="preserve">  Nearly all the organisations we work with are feeling stretched in terms of funding and capacity, we hope that by getting ‘networked’ we can all make better use of the limited resources we have.</w:t>
      </w:r>
    </w:p>
    <w:p w:rsidR="00365E6E" w:rsidRDefault="000C2550">
      <w:r>
        <w:t>T</w:t>
      </w:r>
      <w:r w:rsidR="009E4BEE">
        <w:t>he Voluntary, Community and Social Enterprise sector is incredibly diverse in terms of the issues we tackle and the people we work with. With</w:t>
      </w:r>
      <w:r>
        <w:t xml:space="preserve"> this in mind, the Voluntary Norfolk Communities Team will help any</w:t>
      </w:r>
      <w:r w:rsidR="009E4BEE">
        <w:t xml:space="preserve"> organisation</w:t>
      </w:r>
      <w:r>
        <w:t xml:space="preserve"> that joins the VN Network</w:t>
      </w:r>
      <w:r w:rsidR="009E4BEE">
        <w:t xml:space="preserve"> co</w:t>
      </w:r>
      <w:r>
        <w:t>nnect to other local</w:t>
      </w:r>
      <w:r w:rsidR="009E4BEE">
        <w:t xml:space="preserve"> networks </w:t>
      </w:r>
      <w:r>
        <w:t>relevant to their</w:t>
      </w:r>
      <w:r w:rsidR="009E4BEE">
        <w:t xml:space="preserve"> particular area of work, be that youth work, ‘green care’ or employability (to give a few examples). </w:t>
      </w:r>
      <w:r>
        <w:t xml:space="preserve"> I</w:t>
      </w:r>
      <w:r w:rsidR="009E4BEE">
        <w:t xml:space="preserve">n a large County like Norfolk </w:t>
      </w:r>
      <w:r>
        <w:t>local knowle</w:t>
      </w:r>
      <w:r w:rsidR="00087177">
        <w:t>dge is also vital</w:t>
      </w:r>
      <w:r>
        <w:t xml:space="preserve"> so we will also help groups connect to what is going on in their particular area. </w:t>
      </w:r>
    </w:p>
    <w:p w:rsidR="000B3948" w:rsidRDefault="000B3948">
      <w:r>
        <w:t xml:space="preserve">Organisations that are part of the Voluntary Norfolk Network will also be able to join the new </w:t>
      </w:r>
      <w:r>
        <w:t>Volunteer Co-ordinators’ Network.</w:t>
      </w:r>
      <w:r>
        <w:t xml:space="preserve">  T</w:t>
      </w:r>
      <w:r>
        <w:t>his network will bring together people involved in recruiting, training and supporting volunteers from across the county, to share good practice, experiences, information and ideas.  From time to time, we will also send you selected local, regional and national volunteering news and information that comes to Voluntary Norfolk, that we think you might be interested in.</w:t>
      </w:r>
      <w:bookmarkStart w:id="0" w:name="_GoBack"/>
      <w:bookmarkEnd w:id="0"/>
    </w:p>
    <w:p w:rsidR="002439C0" w:rsidRDefault="002439C0">
      <w:r>
        <w:t>The Network replaces our former membership scheme, which had been running for a number of years and we felt did not reflect the Voluntary Sector as it is tod</w:t>
      </w:r>
      <w:r w:rsidR="00084FAC">
        <w:t>ay.</w:t>
      </w:r>
      <w:r>
        <w:t xml:space="preserve">  We wanted connect with the organisations we work in a more equal and open way, giving them the opportunity to take </w:t>
      </w:r>
      <w:r w:rsidR="00011269">
        <w:t xml:space="preserve">an active part </w:t>
      </w:r>
      <w:r w:rsidR="00084FAC">
        <w:t xml:space="preserve">in the network.  We want all organisations in the Network to feel like a valued members of a Voluntary Sector community, something that we think is particularly important to small </w:t>
      </w:r>
      <w:proofErr w:type="gramStart"/>
      <w:r w:rsidR="00084FAC">
        <w:t>organisations</w:t>
      </w:r>
      <w:proofErr w:type="gramEnd"/>
      <w:r w:rsidR="00084FAC">
        <w:t xml:space="preserve"> working in rural locations who can sometimes feel isolated</w:t>
      </w:r>
      <w:r w:rsidR="00011269">
        <w:t>.</w:t>
      </w:r>
      <w:r>
        <w:t xml:space="preserve">     </w:t>
      </w:r>
    </w:p>
    <w:p w:rsidR="000C2550" w:rsidRDefault="00011269">
      <w:r>
        <w:t xml:space="preserve">This approach has also helped us use our own resources more effectively.  </w:t>
      </w:r>
      <w:r w:rsidR="000C2550">
        <w:t>We’re a small team but we like to think we have ‘no wrong door’ approach:</w:t>
      </w:r>
      <w:r w:rsidR="009E4BEE">
        <w:t xml:space="preserve"> if we can’t answer your question, we will help you find a person who can.</w:t>
      </w:r>
      <w:r w:rsidR="000C2550">
        <w:t xml:space="preserve">   Building positi</w:t>
      </w:r>
      <w:r w:rsidR="00365E6E">
        <w:t>ve relationships with colleagues in other organisations, whether that be the statutory or voluntary sector, is incredibly important to us.  We could not run an effective network without them!</w:t>
      </w:r>
      <w:r w:rsidR="002439C0">
        <w:t xml:space="preserve"> </w:t>
      </w:r>
    </w:p>
    <w:p w:rsidR="002439C0" w:rsidRDefault="00BC14ED">
      <w:r>
        <w:t xml:space="preserve">For further information about the Network, please email </w:t>
      </w:r>
      <w:hyperlink r:id="rId7" w:history="1">
        <w:r w:rsidRPr="009650E5">
          <w:rPr>
            <w:rStyle w:val="Hyperlink"/>
          </w:rPr>
          <w:t>network@voluntarynorfolk.org.uk</w:t>
        </w:r>
      </w:hyperlink>
    </w:p>
    <w:p w:rsidR="00BC14ED" w:rsidRDefault="00BC14ED"/>
    <w:p w:rsidR="006A675D" w:rsidRDefault="006A675D"/>
    <w:sectPr w:rsidR="006A675D">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C14ED" w:rsidRDefault="00BC14ED" w:rsidP="00BC14ED">
      <w:pPr>
        <w:spacing w:after="0" w:line="240" w:lineRule="auto"/>
      </w:pPr>
      <w:r>
        <w:separator/>
      </w:r>
    </w:p>
  </w:endnote>
  <w:endnote w:type="continuationSeparator" w:id="0">
    <w:p w:rsidR="00BC14ED" w:rsidRDefault="00BC14ED" w:rsidP="00BC1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C14ED" w:rsidRDefault="00BC14ED" w:rsidP="00BC14ED">
      <w:pPr>
        <w:spacing w:after="0" w:line="240" w:lineRule="auto"/>
      </w:pPr>
      <w:r>
        <w:separator/>
      </w:r>
    </w:p>
  </w:footnote>
  <w:footnote w:type="continuationSeparator" w:id="0">
    <w:p w:rsidR="00BC14ED" w:rsidRDefault="00BC14ED" w:rsidP="00BC14E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14ED" w:rsidRDefault="00BC14ED" w:rsidP="00BC14ED">
    <w:pPr>
      <w:pStyle w:val="Header"/>
      <w:jc w:val="right"/>
    </w:pPr>
    <w:r>
      <w:rPr>
        <w:noProof/>
        <w:lang w:eastAsia="en-GB"/>
      </w:rPr>
      <w:drawing>
        <wp:inline distT="0" distB="0" distL="0" distR="0">
          <wp:extent cx="1358458" cy="8191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VN_50 cmyk.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363757" cy="822345"/>
                  </a:xfrm>
                  <a:prstGeom prst="rect">
                    <a:avLst/>
                  </a:prstGeom>
                </pic:spPr>
              </pic:pic>
            </a:graphicData>
          </a:graphic>
        </wp:inline>
      </w:drawing>
    </w:r>
  </w:p>
  <w:p w:rsidR="00BC14ED" w:rsidRDefault="00BC14E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4BEE"/>
    <w:rsid w:val="00011269"/>
    <w:rsid w:val="00084FAC"/>
    <w:rsid w:val="00087177"/>
    <w:rsid w:val="000B3948"/>
    <w:rsid w:val="000C2550"/>
    <w:rsid w:val="002439C0"/>
    <w:rsid w:val="00365E6E"/>
    <w:rsid w:val="006A675D"/>
    <w:rsid w:val="009E4BEE"/>
    <w:rsid w:val="00BC14ED"/>
    <w:rsid w:val="00D62CC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chartTrackingRefBased/>
  <w15:docId w15:val="{A5BB9823-D7F3-4AA1-85A2-CE0228AC51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E4BEE"/>
    <w:rPr>
      <w:color w:val="0563C1" w:themeColor="hyperlink"/>
      <w:u w:val="single"/>
    </w:rPr>
  </w:style>
  <w:style w:type="paragraph" w:styleId="Header">
    <w:name w:val="header"/>
    <w:basedOn w:val="Normal"/>
    <w:link w:val="HeaderChar"/>
    <w:uiPriority w:val="99"/>
    <w:unhideWhenUsed/>
    <w:rsid w:val="00BC14ED"/>
    <w:pPr>
      <w:tabs>
        <w:tab w:val="center" w:pos="4513"/>
        <w:tab w:val="right" w:pos="9026"/>
      </w:tabs>
      <w:spacing w:after="0" w:line="240" w:lineRule="auto"/>
    </w:pPr>
  </w:style>
  <w:style w:type="character" w:customStyle="1" w:styleId="HeaderChar">
    <w:name w:val="Header Char"/>
    <w:basedOn w:val="DefaultParagraphFont"/>
    <w:link w:val="Header"/>
    <w:uiPriority w:val="99"/>
    <w:rsid w:val="00BC14ED"/>
  </w:style>
  <w:style w:type="paragraph" w:styleId="Footer">
    <w:name w:val="footer"/>
    <w:basedOn w:val="Normal"/>
    <w:link w:val="FooterChar"/>
    <w:uiPriority w:val="99"/>
    <w:unhideWhenUsed/>
    <w:rsid w:val="00BC14ED"/>
    <w:pPr>
      <w:tabs>
        <w:tab w:val="center" w:pos="4513"/>
        <w:tab w:val="right" w:pos="9026"/>
      </w:tabs>
      <w:spacing w:after="0" w:line="240" w:lineRule="auto"/>
    </w:pPr>
  </w:style>
  <w:style w:type="character" w:customStyle="1" w:styleId="FooterChar">
    <w:name w:val="Footer Char"/>
    <w:basedOn w:val="DefaultParagraphFont"/>
    <w:link w:val="Footer"/>
    <w:uiPriority w:val="99"/>
    <w:rsid w:val="00BC14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network@voluntarynorfolk.org.uk"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voluntarynorfolk.org.uk/voluntary-sector-support/the-voluntary-norfolk-network/joinour-network/"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F9C32353</Template>
  <TotalTime>0</TotalTime>
  <Pages>1</Pages>
  <Words>492</Words>
  <Characters>2811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OVH SAS</Company>
  <LinksUpToDate>false</LinksUpToDate>
  <CharactersWithSpaces>3297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Amelia Worley</dc:creator>
  <cp:keywords/>
  <dc:description/>
  <cp:lastModifiedBy>Claire Grainger</cp:lastModifiedBy>
  <cp:revision>2</cp:revision>
  <dcterms:created xsi:type="dcterms:W3CDTF">2021-05-06T12:04:00Z</dcterms:created>
  <dcterms:modified xsi:type="dcterms:W3CDTF">2021-05-06T12:04:00Z</dcterms:modified>
</cp:coreProperties>
</file>